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39519C56" w14:textId="77777777" w:rsidTr="002A4ED5">
        <w:sdt>
          <w:sdtPr>
            <w:id w:val="415748049"/>
            <w:placeholder>
              <w:docPart w:val="E44BEAAC9DE14AAA843887800866CF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47D24D4F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9ECB7BC" w14:textId="77777777" w:rsidR="002A4ED5" w:rsidRPr="002A4ED5" w:rsidRDefault="002A4ED5" w:rsidP="002A4ED5"/>
        </w:tc>
      </w:tr>
      <w:tr w:rsidR="002A4ED5" w:rsidRPr="002A4ED5" w14:paraId="62B6D2E3" w14:textId="77777777" w:rsidTr="002A4ED5">
        <w:sdt>
          <w:sdtPr>
            <w:id w:val="1692185716"/>
            <w:placeholder>
              <w:docPart w:val="7AB23FCF8E74410F9C9A635CD253713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AE75E72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91EEEAA" w14:textId="77777777" w:rsidR="002A4ED5" w:rsidRPr="002A4ED5" w:rsidRDefault="002A4ED5" w:rsidP="002A4ED5"/>
        </w:tc>
      </w:tr>
      <w:tr w:rsidR="002A4ED5" w:rsidRPr="002A4ED5" w14:paraId="7F508CBA" w14:textId="77777777" w:rsidTr="002A4ED5">
        <w:sdt>
          <w:sdtPr>
            <w:id w:val="639315362"/>
            <w:placeholder>
              <w:docPart w:val="013B9596774E449EA4EB95E340B5608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1AC53438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A711573" w14:textId="77777777" w:rsidR="002A4ED5" w:rsidRPr="002A4ED5" w:rsidRDefault="002A4ED5" w:rsidP="002A4ED5"/>
        </w:tc>
      </w:tr>
      <w:tr w:rsidR="002A4ED5" w:rsidRPr="002A4ED5" w14:paraId="1A05FB37" w14:textId="77777777" w:rsidTr="002A4ED5">
        <w:sdt>
          <w:sdtPr>
            <w:id w:val="1062217057"/>
            <w:placeholder>
              <w:docPart w:val="26DFCC9534FF4C849F857033DC461F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5033C55D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275C1F" w14:textId="77777777" w:rsidR="002A4ED5" w:rsidRPr="002A4ED5" w:rsidRDefault="002A4ED5" w:rsidP="002A4ED5"/>
        </w:tc>
      </w:tr>
      <w:tr w:rsidR="002A4ED5" w:rsidRPr="002A4ED5" w14:paraId="180952A3" w14:textId="77777777" w:rsidTr="002A4ED5">
        <w:sdt>
          <w:sdtPr>
            <w:id w:val="2001543155"/>
            <w:placeholder>
              <w:docPart w:val="451224B3F59944DE8D407D9574A4656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2831A76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A9B0486" w14:textId="77777777" w:rsidR="002A4ED5" w:rsidRPr="002A4ED5" w:rsidRDefault="002A4ED5" w:rsidP="002A4ED5"/>
        </w:tc>
      </w:tr>
    </w:tbl>
    <w:p w14:paraId="38B3F568" w14:textId="77777777"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68"/>
        <w:gridCol w:w="3780"/>
        <w:gridCol w:w="1259"/>
        <w:gridCol w:w="1531"/>
        <w:gridCol w:w="1529"/>
        <w:gridCol w:w="1350"/>
        <w:gridCol w:w="1083"/>
        <w:gridCol w:w="1254"/>
      </w:tblGrid>
      <w:tr w:rsidR="002A4ED5" w:rsidRPr="002A4ED5" w14:paraId="07A412D5" w14:textId="77777777" w:rsidTr="00864273">
        <w:tc>
          <w:tcPr>
            <w:tcW w:w="451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sdt>
            <w:sdtPr>
              <w:id w:val="1101532736"/>
              <w:placeholder>
                <w:docPart w:val="7E3EE995AF8F46568CD19AAF7777F5C6"/>
              </w:placeholder>
              <w:temporary/>
              <w:showingPlcHdr/>
              <w15:appearance w15:val="hidden"/>
            </w:sdtPr>
            <w:sdtEndPr/>
            <w:sdtContent>
              <w:p w14:paraId="31631ED8" w14:textId="77777777" w:rsidR="002A4ED5" w:rsidRDefault="002A4ED5" w:rsidP="002A648D">
                <w:pPr>
                  <w:pStyle w:val="TableHeaders"/>
                </w:pPr>
                <w:r w:rsidRPr="002A648D">
                  <w:t>Item</w:t>
                </w:r>
              </w:p>
            </w:sdtContent>
          </w:sdt>
          <w:p w14:paraId="6ADA677A" w14:textId="25253E99" w:rsidR="00864273" w:rsidRPr="002A648D" w:rsidRDefault="00864273" w:rsidP="002A648D">
            <w:pPr>
              <w:pStyle w:val="TableHeaders"/>
            </w:pPr>
            <w:r>
              <w:t>Number</w:t>
            </w:r>
          </w:p>
        </w:tc>
        <w:sdt>
          <w:sdtPr>
            <w:id w:val="-734620487"/>
            <w:placeholder>
              <w:docPart w:val="82676EC90F634E358493C2789A39A12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5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7C0A536" w14:textId="77777777" w:rsidR="002A4ED5" w:rsidRPr="002A4ED5" w:rsidRDefault="002A4ED5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920762618"/>
            <w:placeholder>
              <w:docPart w:val="58D93D179EBA4919B0765B7902765D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7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48EE60E" w14:textId="77777777" w:rsidR="002A4ED5" w:rsidRPr="002A4ED5" w:rsidRDefault="002A4ED5" w:rsidP="002A4ED5">
                <w:pPr>
                  <w:pStyle w:val="TableHeaders"/>
                </w:pPr>
                <w:r w:rsidRPr="002A4ED5">
                  <w:t>Size</w:t>
                </w:r>
              </w:p>
            </w:tc>
          </w:sdtContent>
        </w:sdt>
        <w:sdt>
          <w:sdtPr>
            <w:id w:val="799423125"/>
            <w:placeholder>
              <w:docPart w:val="35D8DA90DEC44F9194E613EB56506C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91C6DF8" w14:textId="77777777" w:rsidR="002A4ED5" w:rsidRPr="002A4ED5" w:rsidRDefault="002A4ED5" w:rsidP="002A4ED5">
                <w:pPr>
                  <w:pStyle w:val="TableHeaders"/>
                </w:pPr>
                <w:r w:rsidRPr="002A4ED5">
                  <w:t>Color</w:t>
                </w:r>
              </w:p>
            </w:tc>
          </w:sdtContent>
        </w:sdt>
        <w:sdt>
          <w:sdtPr>
            <w:id w:val="405890554"/>
            <w:placeholder>
              <w:docPart w:val="5EC139A2E030455BA1F4C46BDC0127C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2B3967D" w14:textId="77777777" w:rsidR="002A4ED5" w:rsidRPr="002A4ED5" w:rsidRDefault="002A4ED5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DDF0CDFD0DD04EDCA1B99624F20529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A1199F" w14:textId="77777777" w:rsidR="002A4ED5" w:rsidRPr="002A4ED5" w:rsidRDefault="002A4ED5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1D05D42C927D4D48A58FF20CA0E43E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560A4EE" w14:textId="77777777" w:rsidR="002A4ED5" w:rsidRPr="002A4ED5" w:rsidRDefault="002A4ED5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2A4ED5" w:rsidRPr="002A4ED5" w14:paraId="080D9B92" w14:textId="77777777" w:rsidTr="00864273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C733D16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BFB4850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6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96F3214" w14:textId="77777777" w:rsidR="002A4ED5" w:rsidRDefault="00864273" w:rsidP="00582B1C">
            <w:pPr>
              <w:pStyle w:val="TableSubheadings"/>
            </w:pPr>
            <w:r>
              <w:t>Reg/Tall/</w:t>
            </w:r>
          </w:p>
          <w:p w14:paraId="6211FE4D" w14:textId="09645A17" w:rsidR="00864273" w:rsidRPr="002A4ED5" w:rsidRDefault="00864273" w:rsidP="00582B1C">
            <w:pPr>
              <w:pStyle w:val="TableSubheadings"/>
            </w:pPr>
            <w:r>
              <w:t>Inseam</w:t>
            </w:r>
          </w:p>
        </w:tc>
        <w:sdt>
          <w:sdtPr>
            <w:id w:val="1971237693"/>
            <w:placeholder>
              <w:docPart w:val="7D728ADF366442D29FA0B8C474D7F6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755B69F" w14:textId="77777777" w:rsidR="002A4ED5" w:rsidRPr="002A4ED5" w:rsidRDefault="002A4ED5" w:rsidP="00582B1C">
                <w:pPr>
                  <w:pStyle w:val="TableSubheadings"/>
                </w:pPr>
                <w:r w:rsidRPr="002A4ED5">
                  <w:t>XS/S/M/L/XL/XXL</w:t>
                </w:r>
              </w:p>
            </w:tc>
          </w:sdtContent>
        </w:sdt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E4BEC1E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2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1AE2C7E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1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1ED9F56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4067D9D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2A4ED5" w14:paraId="30BB4940" w14:textId="77777777" w:rsidTr="00864273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15F7F9" w14:textId="77777777" w:rsidR="002A4ED5" w:rsidRPr="002A4ED5" w:rsidRDefault="002A4ED5" w:rsidP="002A4ED5"/>
        </w:tc>
        <w:tc>
          <w:tcPr>
            <w:tcW w:w="14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D6CD52" w14:textId="77777777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8F8FAB" w14:textId="77777777" w:rsidR="002A4ED5" w:rsidRPr="002A4ED5" w:rsidRDefault="002A4ED5" w:rsidP="002A4ED5"/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75488" w14:textId="77777777" w:rsidR="002A4ED5" w:rsidRPr="002A4ED5" w:rsidRDefault="002A4ED5" w:rsidP="002A4ED5"/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C2D533" w14:textId="77777777" w:rsidR="002A4ED5" w:rsidRPr="002A4ED5" w:rsidRDefault="002A4ED5" w:rsidP="002A4ED5"/>
        </w:tc>
        <w:tc>
          <w:tcPr>
            <w:tcW w:w="52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79DFAA" w14:textId="77777777" w:rsidR="002A4ED5" w:rsidRPr="002A4ED5" w:rsidRDefault="002A4ED5" w:rsidP="002A4ED5"/>
        </w:tc>
        <w:tc>
          <w:tcPr>
            <w:tcW w:w="41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866A4D" w14:textId="77777777" w:rsidR="002A4ED5" w:rsidRPr="002A4ED5" w:rsidRDefault="002A4ED5" w:rsidP="002A4ED5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8FB3E" w14:textId="77777777" w:rsidR="002A4ED5" w:rsidRPr="002A4ED5" w:rsidRDefault="002A4ED5" w:rsidP="002A4ED5"/>
        </w:tc>
      </w:tr>
      <w:tr w:rsidR="002A4ED5" w:rsidRPr="002A4ED5" w14:paraId="19EB6CE8" w14:textId="77777777" w:rsidTr="0086427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F5D9EB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B5D2A7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5F390A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1C35D0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4925BC" w14:textId="77777777" w:rsidR="002A4ED5" w:rsidRPr="002A4ED5" w:rsidRDefault="002A4ED5" w:rsidP="002A4ED5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39677A" w14:textId="77777777" w:rsidR="002A4ED5" w:rsidRPr="002A4ED5" w:rsidRDefault="002A4ED5" w:rsidP="002A4ED5"/>
        </w:tc>
        <w:tc>
          <w:tcPr>
            <w:tcW w:w="4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43866B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887B36" w14:textId="77777777" w:rsidR="002A4ED5" w:rsidRPr="002A4ED5" w:rsidRDefault="002A4ED5" w:rsidP="002A4ED5"/>
        </w:tc>
      </w:tr>
      <w:tr w:rsidR="002A4ED5" w:rsidRPr="002A4ED5" w14:paraId="239A3ED3" w14:textId="77777777" w:rsidTr="0086427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BDD326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5A54F6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7A3A75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217339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E0796" w14:textId="77777777" w:rsidR="002A4ED5" w:rsidRPr="002A4ED5" w:rsidRDefault="002A4ED5" w:rsidP="002A4ED5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85A99B" w14:textId="77777777" w:rsidR="002A4ED5" w:rsidRPr="002A4ED5" w:rsidRDefault="002A4ED5" w:rsidP="002A4ED5"/>
        </w:tc>
        <w:tc>
          <w:tcPr>
            <w:tcW w:w="4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C88E46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071415" w14:textId="77777777" w:rsidR="002A4ED5" w:rsidRPr="002A4ED5" w:rsidRDefault="002A4ED5" w:rsidP="002A4ED5"/>
        </w:tc>
      </w:tr>
      <w:tr w:rsidR="002A4ED5" w:rsidRPr="002A4ED5" w14:paraId="39C36FB0" w14:textId="77777777" w:rsidTr="0086427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68EC48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3D78E0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52E072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7962AA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CAC0F0" w14:textId="77777777" w:rsidR="002A4ED5" w:rsidRPr="002A4ED5" w:rsidRDefault="002A4ED5" w:rsidP="002A4ED5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58A555" w14:textId="77777777" w:rsidR="002A4ED5" w:rsidRPr="002A4ED5" w:rsidRDefault="002A4ED5" w:rsidP="002A4ED5"/>
        </w:tc>
        <w:tc>
          <w:tcPr>
            <w:tcW w:w="4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CB882C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33AEBD" w14:textId="77777777" w:rsidR="002A4ED5" w:rsidRPr="002A4ED5" w:rsidRDefault="002A4ED5" w:rsidP="002A4ED5"/>
        </w:tc>
      </w:tr>
      <w:tr w:rsidR="002A4ED5" w:rsidRPr="002A4ED5" w14:paraId="279E00DA" w14:textId="77777777" w:rsidTr="0086427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0836A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DE3022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E94BCA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0D4A25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E2250B" w14:textId="77777777" w:rsidR="002A4ED5" w:rsidRPr="002A4ED5" w:rsidRDefault="002A4ED5" w:rsidP="002A4ED5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B3C1EE" w14:textId="77777777" w:rsidR="002A4ED5" w:rsidRPr="002A4ED5" w:rsidRDefault="002A4ED5" w:rsidP="002A4ED5"/>
        </w:tc>
        <w:tc>
          <w:tcPr>
            <w:tcW w:w="4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23A45F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65B358" w14:textId="77777777" w:rsidR="002A4ED5" w:rsidRPr="002A4ED5" w:rsidRDefault="002A4ED5" w:rsidP="002A4ED5"/>
        </w:tc>
      </w:tr>
      <w:tr w:rsidR="002A4ED5" w:rsidRPr="002A4ED5" w14:paraId="448A33E0" w14:textId="77777777" w:rsidTr="0086427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93626A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3377B0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838C74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B01F2B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A8BD70" w14:textId="77777777" w:rsidR="002A4ED5" w:rsidRPr="002A4ED5" w:rsidRDefault="002A4ED5" w:rsidP="002A4ED5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78659A" w14:textId="77777777" w:rsidR="002A4ED5" w:rsidRPr="002A4ED5" w:rsidRDefault="002A4ED5" w:rsidP="002A4ED5"/>
        </w:tc>
        <w:tc>
          <w:tcPr>
            <w:tcW w:w="4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DE9EB5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7B76D2" w14:textId="77777777" w:rsidR="002A4ED5" w:rsidRPr="002A4ED5" w:rsidRDefault="002A4ED5" w:rsidP="002A4ED5"/>
        </w:tc>
      </w:tr>
      <w:tr w:rsidR="002A4ED5" w:rsidRPr="002A4ED5" w14:paraId="3CE813CD" w14:textId="77777777" w:rsidTr="0086427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F4ED33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3C6251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949E61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CF117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09D0F5" w14:textId="77777777" w:rsidR="002A4ED5" w:rsidRPr="002A4ED5" w:rsidRDefault="002A4ED5" w:rsidP="002A4ED5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A1F30F" w14:textId="77777777" w:rsidR="002A4ED5" w:rsidRPr="002A4ED5" w:rsidRDefault="002A4ED5" w:rsidP="002A4ED5"/>
        </w:tc>
        <w:tc>
          <w:tcPr>
            <w:tcW w:w="4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F67F29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1359" w14:textId="77777777" w:rsidR="002A4ED5" w:rsidRPr="002A4ED5" w:rsidRDefault="002A4ED5" w:rsidP="002A4ED5"/>
        </w:tc>
      </w:tr>
      <w:tr w:rsidR="002A4ED5" w:rsidRPr="002A4ED5" w14:paraId="24B68282" w14:textId="77777777" w:rsidTr="0086427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4C6A7A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9D9D57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A9F655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5C1204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2BF619" w14:textId="77777777" w:rsidR="002A4ED5" w:rsidRPr="002A4ED5" w:rsidRDefault="002A4ED5" w:rsidP="002A4ED5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8D0456" w14:textId="77777777" w:rsidR="002A4ED5" w:rsidRPr="002A4ED5" w:rsidRDefault="002A4ED5" w:rsidP="002A4ED5"/>
        </w:tc>
        <w:tc>
          <w:tcPr>
            <w:tcW w:w="4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C1642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1EB29A" w14:textId="77777777" w:rsidR="002A4ED5" w:rsidRPr="002A4ED5" w:rsidRDefault="002A4ED5" w:rsidP="002A4ED5"/>
        </w:tc>
      </w:tr>
      <w:tr w:rsidR="002A4ED5" w:rsidRPr="002A4ED5" w14:paraId="618A9335" w14:textId="77777777" w:rsidTr="0086427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B9706C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1AA5BE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5540F2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A92C00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09DCA8" w14:textId="77777777" w:rsidR="002A4ED5" w:rsidRPr="002A4ED5" w:rsidRDefault="002A4ED5" w:rsidP="002A4ED5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62FF29" w14:textId="77777777" w:rsidR="002A4ED5" w:rsidRPr="002A4ED5" w:rsidRDefault="002A4ED5" w:rsidP="002A4ED5"/>
        </w:tc>
        <w:tc>
          <w:tcPr>
            <w:tcW w:w="4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E3917A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50B709" w14:textId="77777777" w:rsidR="002A4ED5" w:rsidRPr="002A4ED5" w:rsidRDefault="002A4ED5" w:rsidP="002A4ED5"/>
        </w:tc>
      </w:tr>
      <w:tr w:rsidR="002A4ED5" w:rsidRPr="002A4ED5" w14:paraId="05BB0D9C" w14:textId="77777777" w:rsidTr="0086427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3E4846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676E1D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F8095B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8BB217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3BE183" w14:textId="77777777" w:rsidR="002A4ED5" w:rsidRPr="002A4ED5" w:rsidRDefault="002A4ED5" w:rsidP="002A4ED5"/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475189" w14:textId="77777777" w:rsidR="002A4ED5" w:rsidRPr="002A4ED5" w:rsidRDefault="002A4ED5" w:rsidP="002A4ED5"/>
        </w:tc>
        <w:tc>
          <w:tcPr>
            <w:tcW w:w="4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F9A75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A5625C" w14:textId="77777777" w:rsidR="002A4ED5" w:rsidRPr="002A4ED5" w:rsidRDefault="002A4ED5" w:rsidP="002A4ED5"/>
        </w:tc>
      </w:tr>
      <w:tr w:rsidR="002A4ED5" w:rsidRPr="002A4ED5" w14:paraId="0B10C831" w14:textId="77777777" w:rsidTr="00864273">
        <w:tc>
          <w:tcPr>
            <w:tcW w:w="451" w:type="pct"/>
            <w:tcBorders>
              <w:top w:val="single" w:sz="4" w:space="0" w:color="auto"/>
            </w:tcBorders>
          </w:tcPr>
          <w:p w14:paraId="7405D743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</w:tcBorders>
          </w:tcPr>
          <w:p w14:paraId="1F200B05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</w:tcBorders>
          </w:tcPr>
          <w:p w14:paraId="2B538507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</w:tcBorders>
          </w:tcPr>
          <w:p w14:paraId="3E231896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</w:tcBorders>
          </w:tcPr>
          <w:p w14:paraId="6373116D" w14:textId="77777777" w:rsidR="002A4ED5" w:rsidRPr="002A4ED5" w:rsidRDefault="002A4ED5" w:rsidP="002A4ED5"/>
        </w:tc>
        <w:tc>
          <w:tcPr>
            <w:tcW w:w="521" w:type="pct"/>
            <w:tcBorders>
              <w:top w:val="single" w:sz="4" w:space="0" w:color="auto"/>
            </w:tcBorders>
          </w:tcPr>
          <w:p w14:paraId="507061C2" w14:textId="77777777" w:rsidR="002A4ED5" w:rsidRPr="002A4ED5" w:rsidRDefault="002A4ED5" w:rsidP="002A4ED5"/>
        </w:tc>
        <w:sdt>
          <w:sdtPr>
            <w:id w:val="2064670704"/>
            <w:placeholder>
              <w:docPart w:val="C8622F945A124327B825047937CF07F1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18" w:type="pct"/>
                <w:tcBorders>
                  <w:top w:val="single" w:sz="4" w:space="0" w:color="auto"/>
                </w:tcBorders>
                <w:vAlign w:val="bottom"/>
              </w:tcPr>
              <w:p w14:paraId="02631D2E" w14:textId="77777777" w:rsidR="002A4ED5" w:rsidRPr="002A4ED5" w:rsidRDefault="002A4ED5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2F632F0D" w14:textId="77777777" w:rsidR="002A4ED5" w:rsidRPr="002A4ED5" w:rsidRDefault="002A4ED5" w:rsidP="002A4ED5">
            <w:pPr>
              <w:rPr>
                <w:b/>
              </w:rPr>
            </w:pPr>
          </w:p>
        </w:tc>
      </w:tr>
    </w:tbl>
    <w:p w14:paraId="1DDCA857" w14:textId="77777777" w:rsidR="00806FF3" w:rsidRPr="00562601" w:rsidRDefault="00806FF3" w:rsidP="002A648D"/>
    <w:sectPr w:rsidR="00806FF3" w:rsidRPr="00562601" w:rsidSect="006250A2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CED98" w14:textId="77777777" w:rsidR="006221AB" w:rsidRDefault="006221AB" w:rsidP="00650259">
      <w:pPr>
        <w:spacing w:line="240" w:lineRule="auto"/>
      </w:pPr>
      <w:r>
        <w:separator/>
      </w:r>
    </w:p>
  </w:endnote>
  <w:endnote w:type="continuationSeparator" w:id="0">
    <w:p w14:paraId="146F0154" w14:textId="77777777" w:rsidR="006221AB" w:rsidRDefault="006221AB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ACE595-CE86-4162-8DD6-492CA4A82CAA}"/>
    <w:embedBold r:id="rId2" w:fontKey="{C1642CDC-AD11-46A9-881A-C488F5AD0123}"/>
    <w:embedItalic r:id="rId3" w:fontKey="{1EDD39D3-415E-4E77-AFA9-ACF3DD637D0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1976C41-F121-4C35-829F-091DDDB2ED94}"/>
    <w:embedBold r:id="rId5" w:fontKey="{03EFC146-72BF-45C2-A541-D0B9888474BB}"/>
    <w:embedItalic r:id="rId6" w:fontKey="{6EAB70E0-35E8-4CFA-9FCD-FCEDB1384E8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5EC03AD-721E-4E03-A6A6-96C1AF9496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1BBE9BD-9D00-451B-9FB6-645C9B6F62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7666ADFF" w14:textId="77777777" w:rsidTr="00562601">
      <w:sdt>
        <w:sdtPr>
          <w:id w:val="-18940771"/>
          <w:placeholder>
            <w:docPart w:val="7AB23FCF8E74410F9C9A635CD253713A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2893DD4D" w14:textId="77777777" w:rsidR="00562601" w:rsidRPr="002A648D" w:rsidRDefault="00B1662D" w:rsidP="002A648D">
              <w:pPr>
                <w:pStyle w:val="Footer"/>
              </w:pPr>
              <w:r w:rsidRPr="002A648D">
                <w:rPr>
                  <w:rStyle w:val="FooterChar"/>
                </w:rPr>
                <w:t xml:space="preserve">Double click in Footer to put School Name </w:t>
              </w:r>
              <w:r w:rsidRPr="002A648D">
                <w:rPr>
                  <w:rStyle w:val="FooterChar"/>
                </w:rPr>
                <w:br/>
                <w:t>here and update logo</w:t>
              </w:r>
            </w:p>
          </w:tc>
        </w:sdtContent>
      </w:sdt>
      <w:tc>
        <w:tcPr>
          <w:tcW w:w="2500" w:type="pct"/>
          <w:vAlign w:val="center"/>
        </w:tcPr>
        <w:p w14:paraId="4B9D8E3E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</w:rPr>
            <w:drawing>
              <wp:inline distT="0" distB="0" distL="0" distR="0" wp14:anchorId="53D8C95C" wp14:editId="3EB1B85F">
                <wp:extent cx="1280160" cy="493920"/>
                <wp:effectExtent l="0" t="0" r="0" b="1905"/>
                <wp:docPr id="9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C2E08CB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5F3E4" w14:textId="77777777" w:rsidR="006221AB" w:rsidRDefault="006221AB" w:rsidP="00650259">
      <w:pPr>
        <w:spacing w:line="240" w:lineRule="auto"/>
      </w:pPr>
      <w:r>
        <w:separator/>
      </w:r>
    </w:p>
  </w:footnote>
  <w:footnote w:type="continuationSeparator" w:id="0">
    <w:p w14:paraId="21893267" w14:textId="77777777" w:rsidR="006221AB" w:rsidRDefault="006221AB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618"/>
      <w:gridCol w:w="11342"/>
    </w:tblGrid>
    <w:tr w:rsidR="00562601" w:rsidRPr="00562601" w14:paraId="779B2223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6312EEBF" w14:textId="2DFC53C4" w:rsidR="00562601" w:rsidRPr="00562601" w:rsidRDefault="00864273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442664FD" wp14:editId="28BF294F">
                <wp:extent cx="890270" cy="736270"/>
                <wp:effectExtent l="0" t="0" r="0" b="0"/>
                <wp:docPr id="2" name="Picture 2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519" cy="7439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685DF55F" w14:textId="775EDC1B" w:rsidR="00562601" w:rsidRPr="002B69B4" w:rsidRDefault="00864273" w:rsidP="002B69B4">
          <w:pPr>
            <w:pStyle w:val="Header"/>
          </w:pPr>
          <w:r>
            <w:t>UNIFORM ORDER FORM</w:t>
          </w:r>
        </w:p>
      </w:tc>
    </w:tr>
  </w:tbl>
  <w:p w14:paraId="157996BF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273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21AB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64273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1662D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AB0E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t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44BEAAC9DE14AAA843887800866C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6C829-071B-4333-97F0-DB913C598D99}"/>
      </w:docPartPr>
      <w:docPartBody>
        <w:p w:rsidR="00000000" w:rsidRDefault="009275E4">
          <w:pPr>
            <w:pStyle w:val="E44BEAAC9DE14AAA843887800866CF4B"/>
          </w:pPr>
          <w:r w:rsidRPr="002A4ED5">
            <w:t>Submitted by</w:t>
          </w:r>
        </w:p>
      </w:docPartBody>
    </w:docPart>
    <w:docPart>
      <w:docPartPr>
        <w:name w:val="7AB23FCF8E74410F9C9A635CD2537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71095-98B4-45E8-A3C8-CBCCB181BB78}"/>
      </w:docPartPr>
      <w:docPartBody>
        <w:p w:rsidR="00000000" w:rsidRDefault="009275E4">
          <w:pPr>
            <w:pStyle w:val="7AB23FCF8E74410F9C9A635CD253713A"/>
          </w:pPr>
          <w:r w:rsidRPr="002A4ED5">
            <w:t>Phone</w:t>
          </w:r>
        </w:p>
      </w:docPartBody>
    </w:docPart>
    <w:docPart>
      <w:docPartPr>
        <w:name w:val="013B9596774E449EA4EB95E340B56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2332B-46A4-475C-B3D7-34DD81BC9CA2}"/>
      </w:docPartPr>
      <w:docPartBody>
        <w:p w:rsidR="00000000" w:rsidRDefault="009275E4">
          <w:pPr>
            <w:pStyle w:val="013B9596774E449EA4EB95E340B56082"/>
          </w:pPr>
          <w:r w:rsidRPr="002A4ED5">
            <w:t>Email</w:t>
          </w:r>
        </w:p>
      </w:docPartBody>
    </w:docPart>
    <w:docPart>
      <w:docPartPr>
        <w:name w:val="26DFCC9534FF4C849F857033DC461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9FDEDD-F9AE-4BB6-83E5-A2984E040735}"/>
      </w:docPartPr>
      <w:docPartBody>
        <w:p w:rsidR="00000000" w:rsidRDefault="009275E4">
          <w:pPr>
            <w:pStyle w:val="26DFCC9534FF4C849F857033DC461F4C"/>
          </w:pPr>
          <w:r w:rsidRPr="002A4ED5">
            <w:t>Address</w:t>
          </w:r>
        </w:p>
      </w:docPartBody>
    </w:docPart>
    <w:docPart>
      <w:docPartPr>
        <w:name w:val="451224B3F59944DE8D407D9574A46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D164B-DC59-4C1E-8A0F-50A6D09CAF61}"/>
      </w:docPartPr>
      <w:docPartBody>
        <w:p w:rsidR="00000000" w:rsidRDefault="009275E4">
          <w:pPr>
            <w:pStyle w:val="451224B3F59944DE8D407D9574A46565"/>
          </w:pPr>
          <w:r w:rsidRPr="002A4ED5">
            <w:t>City/State/Zip</w:t>
          </w:r>
        </w:p>
      </w:docPartBody>
    </w:docPart>
    <w:docPart>
      <w:docPartPr>
        <w:name w:val="7E3EE995AF8F46568CD19AAF7777F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C536D-42FA-49B9-99CF-AA20A72C0AEE}"/>
      </w:docPartPr>
      <w:docPartBody>
        <w:p w:rsidR="00000000" w:rsidRDefault="009275E4">
          <w:pPr>
            <w:pStyle w:val="7E3EE995AF8F46568CD19AAF7777F5C6"/>
          </w:pPr>
          <w:r w:rsidRPr="002A648D">
            <w:t>Item</w:t>
          </w:r>
        </w:p>
      </w:docPartBody>
    </w:docPart>
    <w:docPart>
      <w:docPartPr>
        <w:name w:val="82676EC90F634E358493C2789A39A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64BB2-5A5F-4D48-A3D3-5F0287A673F0}"/>
      </w:docPartPr>
      <w:docPartBody>
        <w:p w:rsidR="00000000" w:rsidRDefault="009275E4">
          <w:pPr>
            <w:pStyle w:val="82676EC90F634E358493C2789A39A128"/>
          </w:pPr>
          <w:r w:rsidRPr="002A4ED5">
            <w:t>Description</w:t>
          </w:r>
        </w:p>
      </w:docPartBody>
    </w:docPart>
    <w:docPart>
      <w:docPartPr>
        <w:name w:val="58D93D179EBA4919B0765B7902765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62A57-2B10-4706-85FE-CFC0C77A5569}"/>
      </w:docPartPr>
      <w:docPartBody>
        <w:p w:rsidR="00000000" w:rsidRDefault="009275E4">
          <w:pPr>
            <w:pStyle w:val="58D93D179EBA4919B0765B7902765DFD"/>
          </w:pPr>
          <w:r w:rsidRPr="002A4ED5">
            <w:t>Size</w:t>
          </w:r>
        </w:p>
      </w:docPartBody>
    </w:docPart>
    <w:docPart>
      <w:docPartPr>
        <w:name w:val="35D8DA90DEC44F9194E613EB56506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8B0AE-A605-43F1-B568-A7619E92FF25}"/>
      </w:docPartPr>
      <w:docPartBody>
        <w:p w:rsidR="00000000" w:rsidRDefault="009275E4">
          <w:pPr>
            <w:pStyle w:val="35D8DA90DEC44F9194E613EB56506C78"/>
          </w:pPr>
          <w:r w:rsidRPr="002A4ED5">
            <w:t>Color</w:t>
          </w:r>
        </w:p>
      </w:docPartBody>
    </w:docPart>
    <w:docPart>
      <w:docPartPr>
        <w:name w:val="5EC139A2E030455BA1F4C46BDC012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29679-9AB3-43DA-806D-A5059A377DF0}"/>
      </w:docPartPr>
      <w:docPartBody>
        <w:p w:rsidR="00000000" w:rsidRDefault="009275E4">
          <w:pPr>
            <w:pStyle w:val="5EC139A2E030455BA1F4C46BDC0127CA"/>
          </w:pPr>
          <w:r w:rsidRPr="002A4ED5">
            <w:t>Quantity</w:t>
          </w:r>
        </w:p>
      </w:docPartBody>
    </w:docPart>
    <w:docPart>
      <w:docPartPr>
        <w:name w:val="DDF0CDFD0DD04EDCA1B99624F2052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416D5-FC0E-4691-AB3E-EBBE79EC7943}"/>
      </w:docPartPr>
      <w:docPartBody>
        <w:p w:rsidR="00000000" w:rsidRDefault="009275E4">
          <w:pPr>
            <w:pStyle w:val="DDF0CDFD0DD04EDCA1B99624F205297E"/>
          </w:pPr>
          <w:r w:rsidRPr="002A4ED5">
            <w:t>Unit Price</w:t>
          </w:r>
        </w:p>
      </w:docPartBody>
    </w:docPart>
    <w:docPart>
      <w:docPartPr>
        <w:name w:val="1D05D42C927D4D48A58FF20CA0E43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F5B11-E428-40C3-8567-29E6C5513B2E}"/>
      </w:docPartPr>
      <w:docPartBody>
        <w:p w:rsidR="00000000" w:rsidRDefault="009275E4">
          <w:pPr>
            <w:pStyle w:val="1D05D42C927D4D48A58FF20CA0E43E40"/>
          </w:pPr>
          <w:r w:rsidRPr="002A4ED5">
            <w:t>Amount</w:t>
          </w:r>
        </w:p>
      </w:docPartBody>
    </w:docPart>
    <w:docPart>
      <w:docPartPr>
        <w:name w:val="7D728ADF366442D29FA0B8C474D7F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C8075-5329-4855-A9DB-D03CD30C4C48}"/>
      </w:docPartPr>
      <w:docPartBody>
        <w:p w:rsidR="00000000" w:rsidRDefault="009275E4">
          <w:pPr>
            <w:pStyle w:val="7D728ADF366442D29FA0B8C474D7F60E"/>
          </w:pPr>
          <w:r w:rsidRPr="002A4ED5">
            <w:t>XS/S/M/L/XL/XXL</w:t>
          </w:r>
        </w:p>
      </w:docPartBody>
    </w:docPart>
    <w:docPart>
      <w:docPartPr>
        <w:name w:val="C8622F945A124327B825047937CF0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5F4D3-0A03-46B8-8B3D-43F950AE67F0}"/>
      </w:docPartPr>
      <w:docPartBody>
        <w:p w:rsidR="00000000" w:rsidRDefault="009275E4">
          <w:pPr>
            <w:pStyle w:val="C8622F945A124327B825047937CF07F1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5E4"/>
    <w:rsid w:val="0092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44BEAAC9DE14AAA843887800866CF4B">
    <w:name w:val="E44BEAAC9DE14AAA843887800866CF4B"/>
  </w:style>
  <w:style w:type="paragraph" w:customStyle="1" w:styleId="7AB23FCF8E74410F9C9A635CD253713A">
    <w:name w:val="7AB23FCF8E74410F9C9A635CD253713A"/>
  </w:style>
  <w:style w:type="paragraph" w:customStyle="1" w:styleId="013B9596774E449EA4EB95E340B56082">
    <w:name w:val="013B9596774E449EA4EB95E340B56082"/>
  </w:style>
  <w:style w:type="paragraph" w:customStyle="1" w:styleId="26DFCC9534FF4C849F857033DC461F4C">
    <w:name w:val="26DFCC9534FF4C849F857033DC461F4C"/>
  </w:style>
  <w:style w:type="paragraph" w:customStyle="1" w:styleId="451224B3F59944DE8D407D9574A46565">
    <w:name w:val="451224B3F59944DE8D407D9574A46565"/>
  </w:style>
  <w:style w:type="paragraph" w:customStyle="1" w:styleId="7E3EE995AF8F46568CD19AAF7777F5C6">
    <w:name w:val="7E3EE995AF8F46568CD19AAF7777F5C6"/>
  </w:style>
  <w:style w:type="paragraph" w:customStyle="1" w:styleId="82676EC90F634E358493C2789A39A128">
    <w:name w:val="82676EC90F634E358493C2789A39A128"/>
  </w:style>
  <w:style w:type="paragraph" w:customStyle="1" w:styleId="58D93D179EBA4919B0765B7902765DFD">
    <w:name w:val="58D93D179EBA4919B0765B7902765DFD"/>
  </w:style>
  <w:style w:type="paragraph" w:customStyle="1" w:styleId="35D8DA90DEC44F9194E613EB56506C78">
    <w:name w:val="35D8DA90DEC44F9194E613EB56506C78"/>
  </w:style>
  <w:style w:type="paragraph" w:customStyle="1" w:styleId="5EC139A2E030455BA1F4C46BDC0127CA">
    <w:name w:val="5EC139A2E030455BA1F4C46BDC0127CA"/>
  </w:style>
  <w:style w:type="paragraph" w:customStyle="1" w:styleId="DDF0CDFD0DD04EDCA1B99624F205297E">
    <w:name w:val="DDF0CDFD0DD04EDCA1B99624F205297E"/>
  </w:style>
  <w:style w:type="paragraph" w:customStyle="1" w:styleId="1D05D42C927D4D48A58FF20CA0E43E40">
    <w:name w:val="1D05D42C927D4D48A58FF20CA0E43E40"/>
  </w:style>
  <w:style w:type="paragraph" w:customStyle="1" w:styleId="311FCE7CF6CC49B49F7D8EB9A3F7AA0A">
    <w:name w:val="311FCE7CF6CC49B49F7D8EB9A3F7AA0A"/>
  </w:style>
  <w:style w:type="paragraph" w:customStyle="1" w:styleId="7D728ADF366442D29FA0B8C474D7F60E">
    <w:name w:val="7D728ADF366442D29FA0B8C474D7F60E"/>
  </w:style>
  <w:style w:type="paragraph" w:customStyle="1" w:styleId="C8622F945A124327B825047937CF07F1">
    <w:name w:val="C8622F945A124327B825047937CF07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2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2021-05-25T16:16:00Z</dcterms:created>
  <dcterms:modified xsi:type="dcterms:W3CDTF">2021-05-25T16:20:00Z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